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A3FB6" w:rsidRPr="004659BD" w:rsidRDefault="00BA3FB6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BA3FB6" w:rsidRPr="004659BD" w:rsidRDefault="00BA3FB6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BA3FB6" w:rsidRPr="004659BD" w:rsidRDefault="00BA3FB6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BA3FB6" w:rsidRDefault="00BA3FB6" w:rsidP="00405B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25 tháng 03 năm 2016</w:t>
      </w:r>
    </w:p>
    <w:p w:rsidR="00BA3FB6" w:rsidRPr="00882D20" w:rsidRDefault="00BA3FB6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BA3FB6" w:rsidRDefault="00BA3FB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02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03/2016</w:t>
      </w:r>
    </w:p>
    <w:p w:rsidR="00BA3FB6" w:rsidRDefault="00BA3FB6" w:rsidP="005C233C">
      <w:pPr>
        <w:spacing w:before="120" w:after="120"/>
        <w:jc w:val="center"/>
        <w:rPr>
          <w:b/>
          <w:szCs w:val="24"/>
        </w:rPr>
      </w:pPr>
    </w:p>
    <w:p w:rsidR="00BA3FB6" w:rsidRDefault="00BA3FB6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02/2016</w:t>
      </w:r>
    </w:p>
    <w:p w:rsidR="00BA3FB6" w:rsidRPr="0017643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Ổn định lớp, ổn định thời khóa biểu HKII;</w:t>
      </w:r>
    </w:p>
    <w:p w:rsidR="00BA3FB6" w:rsidRPr="0017643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Hoàn chỉnh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>thực hành, kế hoạch giảng dạy, Giáo trình hay sách);</w:t>
      </w:r>
    </w:p>
    <w:p w:rsidR="00BA3FB6" w:rsidRPr="0017643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 w:rsidRPr="004E4929">
        <w:rPr>
          <w:sz w:val="26"/>
          <w:szCs w:val="26"/>
        </w:rPr>
        <w:t xml:space="preserve">Hoàn </w:t>
      </w:r>
      <w:r w:rsidRPr="00176436">
        <w:rPr>
          <w:sz w:val="26"/>
          <w:szCs w:val="26"/>
        </w:rPr>
        <w:t>thiện chương trình đào tạo;</w:t>
      </w:r>
      <w:r w:rsidRPr="004E4929">
        <w:rPr>
          <w:sz w:val="26"/>
          <w:szCs w:val="26"/>
        </w:rPr>
        <w:t xml:space="preserve"> (Thầy Hiệp, Thầy Mỹ)</w:t>
      </w:r>
    </w:p>
    <w:p w:rsidR="00BA3FB6" w:rsidRPr="0017643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 w:rsidRPr="00176436">
        <w:rPr>
          <w:sz w:val="26"/>
          <w:szCs w:val="26"/>
        </w:rPr>
        <w:t>Nhập điểm danh, điểm thường kỳ và điểm giữa kỳ, điểm thi học kỳ 1</w:t>
      </w:r>
      <w:r>
        <w:rPr>
          <w:sz w:val="26"/>
          <w:szCs w:val="26"/>
        </w:rPr>
        <w:t xml:space="preserve"> </w:t>
      </w:r>
      <w:r w:rsidRPr="00176436">
        <w:rPr>
          <w:sz w:val="26"/>
          <w:szCs w:val="26"/>
        </w:rPr>
        <w:t>trên phần mềm;</w:t>
      </w:r>
    </w:p>
    <w:p w:rsidR="00BA3FB6" w:rsidRPr="0017643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 w:rsidRPr="00176436">
        <w:rPr>
          <w:sz w:val="26"/>
          <w:szCs w:val="26"/>
        </w:rPr>
        <w:t>Tổ chức coi thi kết thúc học phần, chấm thi học kỳ 1 theo đúng tiến độ;</w:t>
      </w:r>
    </w:p>
    <w:p w:rsidR="00BA3FB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Lập danh sách thanh lý vật tư thiết bị hư; (Thầy Hiệp)</w:t>
      </w:r>
    </w:p>
    <w:p w:rsidR="00BA3FB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Nghỉ tết nguyên đán từ 01/02/2016 đến 20/02/2016;</w:t>
      </w:r>
    </w:p>
    <w:p w:rsidR="00BA3FB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Cập nhật phần mềm trong quản lý ứng dụng đào tạo;</w:t>
      </w:r>
    </w:p>
    <w:p w:rsidR="00BA3FB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Phân công vệ sinh các xưởng trước và sau tết;</w:t>
      </w:r>
    </w:p>
    <w:p w:rsidR="00BA3FB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Tổng kết học kỳ I;</w:t>
      </w:r>
    </w:p>
    <w:p w:rsidR="00BA3FB6" w:rsidRDefault="00BA3FB6" w:rsidP="0017643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Giáo viên bắt đầu dạy học kỳ II các khóa.</w:t>
      </w:r>
    </w:p>
    <w:p w:rsidR="00BA3FB6" w:rsidRDefault="00BA3FB6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03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BA3FB6" w:rsidRDefault="00BA3FB6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cơ sở:</w:t>
      </w:r>
    </w:p>
    <w:p w:rsidR="00BA3FB6" w:rsidRPr="00A80B63" w:rsidRDefault="00BA3FB6" w:rsidP="00405B04">
      <w:pPr>
        <w:pStyle w:val="ListParagraph"/>
        <w:numPr>
          <w:ilvl w:val="0"/>
          <w:numId w:val="28"/>
        </w:numPr>
        <w:spacing w:before="120" w:after="120"/>
        <w:jc w:val="both"/>
        <w:rPr>
          <w:b/>
          <w:bCs/>
        </w:rPr>
      </w:pPr>
      <w:r>
        <w:rPr>
          <w:bCs/>
        </w:rPr>
        <w:t xml:space="preserve">Phân công GV sắp xếp và </w:t>
      </w:r>
      <w:r>
        <w:rPr>
          <w:bCs/>
          <w:lang w:val="vi-VN"/>
        </w:rPr>
        <w:t>di chuyển mô hình học cụ</w:t>
      </w:r>
      <w:r>
        <w:rPr>
          <w:bCs/>
        </w:rPr>
        <w:t xml:space="preserve"> về vị trí mới của tổ cơ sở.</w:t>
      </w:r>
    </w:p>
    <w:p w:rsidR="00BA3FB6" w:rsidRDefault="00BA3FB6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chuyên ngành</w:t>
      </w:r>
    </w:p>
    <w:p w:rsidR="00BA3FB6" w:rsidRPr="00405B04" w:rsidRDefault="00BA3FB6" w:rsidP="00405B04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</w:rPr>
      </w:pPr>
      <w:r>
        <w:rPr>
          <w:bCs/>
        </w:rPr>
        <w:t xml:space="preserve">Phân công GV sắp xếp và </w:t>
      </w:r>
      <w:r w:rsidRPr="00405B04">
        <w:rPr>
          <w:bCs/>
        </w:rPr>
        <w:t>di chuyển mô hình học cụ</w:t>
      </w:r>
      <w:r>
        <w:rPr>
          <w:bCs/>
        </w:rPr>
        <w:t xml:space="preserve"> về vị trí mới của tổ chuyên ngành.</w:t>
      </w:r>
    </w:p>
    <w:p w:rsidR="00BA3FB6" w:rsidRPr="00723117" w:rsidRDefault="00BA3FB6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Pr="00723117">
        <w:rPr>
          <w:b/>
          <w:bCs/>
        </w:rPr>
        <w:t>CÔNG TÁC KHÁC</w:t>
      </w:r>
    </w:p>
    <w:p w:rsidR="00BA3FB6" w:rsidRPr="0024734A" w:rsidRDefault="00BA3FB6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Ổn định lớp, ổn định thời khóa biểu HKII;</w:t>
      </w:r>
    </w:p>
    <w:p w:rsidR="00BA3FB6" w:rsidRPr="008F5276" w:rsidRDefault="00BA3FB6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Kiểm tra h</w:t>
      </w:r>
      <w:r w:rsidRPr="008F5276">
        <w:rPr>
          <w:sz w:val="26"/>
          <w:szCs w:val="26"/>
          <w:lang w:val="vi-VN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8F5276">
        <w:rPr>
          <w:sz w:val="26"/>
          <w:szCs w:val="26"/>
          <w:lang w:val="vi-VN"/>
        </w:rPr>
        <w:t>thực hành, kế hoạch giảng dạy, Giáo trình hay sách);</w:t>
      </w:r>
      <w:r>
        <w:rPr>
          <w:sz w:val="26"/>
          <w:szCs w:val="26"/>
        </w:rPr>
        <w:t xml:space="preserve"> </w:t>
      </w:r>
      <w:r w:rsidRPr="004E4929">
        <w:rPr>
          <w:sz w:val="26"/>
          <w:szCs w:val="26"/>
        </w:rPr>
        <w:t>(Thầy Hiệp, Thầy Mỹ)</w:t>
      </w:r>
    </w:p>
    <w:p w:rsidR="00BA3FB6" w:rsidRPr="00405B04" w:rsidRDefault="00BA3FB6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 w:rsidRPr="004E4929">
        <w:rPr>
          <w:sz w:val="26"/>
          <w:szCs w:val="26"/>
        </w:rPr>
        <w:t xml:space="preserve">Tiếp tục hoàn </w:t>
      </w:r>
      <w:r w:rsidRPr="004E4929">
        <w:rPr>
          <w:sz w:val="26"/>
          <w:szCs w:val="26"/>
          <w:lang w:val="vi-VN"/>
        </w:rPr>
        <w:t>thiện chương trình đào tạo</w:t>
      </w:r>
      <w:r w:rsidRPr="004E4929">
        <w:rPr>
          <w:bCs/>
          <w:sz w:val="26"/>
          <w:szCs w:val="26"/>
          <w:lang w:val="vi-VN"/>
        </w:rPr>
        <w:t>;</w:t>
      </w:r>
      <w:r w:rsidRPr="004E4929">
        <w:rPr>
          <w:sz w:val="26"/>
          <w:szCs w:val="26"/>
        </w:rPr>
        <w:t xml:space="preserve"> (Thầy Hiệp, Thầy Mỹ</w:t>
      </w:r>
      <w:r>
        <w:rPr>
          <w:sz w:val="26"/>
          <w:szCs w:val="26"/>
        </w:rPr>
        <w:t xml:space="preserve"> báo cáo</w:t>
      </w:r>
      <w:r w:rsidRPr="004E4929">
        <w:rPr>
          <w:sz w:val="26"/>
          <w:szCs w:val="26"/>
        </w:rPr>
        <w:t>)</w:t>
      </w:r>
    </w:p>
    <w:p w:rsidR="00BA3FB6" w:rsidRPr="00304283" w:rsidRDefault="00BA3FB6" w:rsidP="00196E30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 w:rsidRPr="00304283">
        <w:rPr>
          <w:sz w:val="26"/>
          <w:szCs w:val="26"/>
        </w:rPr>
        <w:t>Biên soạn giáo trình môn học; (Thầy Hiệp, Thầy Mỹ)</w:t>
      </w:r>
    </w:p>
    <w:p w:rsidR="00BA3FB6" w:rsidRDefault="00BA3FB6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</w:t>
      </w:r>
      <w:r>
        <w:rPr>
          <w:bCs/>
        </w:rPr>
        <w:t>ữ</w:t>
      </w:r>
      <w:r>
        <w:rPr>
          <w:bCs/>
          <w:lang w:val="vi-VN"/>
        </w:rPr>
        <w:t>a kỳ</w:t>
      </w:r>
      <w:r>
        <w:rPr>
          <w:bCs/>
        </w:rPr>
        <w:t>, điểm thi</w:t>
      </w:r>
      <w:r>
        <w:rPr>
          <w:bCs/>
          <w:lang w:val="vi-VN"/>
        </w:rPr>
        <w:t xml:space="preserve"> </w:t>
      </w:r>
      <w:r>
        <w:rPr>
          <w:bCs/>
        </w:rPr>
        <w:t>học kỳ 1</w:t>
      </w:r>
      <w:r>
        <w:rPr>
          <w:bCs/>
          <w:lang w:val="vi-VN"/>
        </w:rPr>
        <w:t>trên phần mềm;</w:t>
      </w:r>
    </w:p>
    <w:p w:rsidR="00BA3FB6" w:rsidRPr="00405B04" w:rsidRDefault="00BA3FB6" w:rsidP="00EB79B9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r>
        <w:rPr>
          <w:bCs/>
        </w:rPr>
        <w:t xml:space="preserve">Tổ chức phân công giáo viên coi thi kết thúc học phần </w:t>
      </w:r>
      <w:r>
        <w:t>khóa 15</w:t>
      </w:r>
      <w:r>
        <w:rPr>
          <w:bCs/>
        </w:rPr>
        <w:t>, chấm thi học kỳ 1 theo đúng tiến độ;</w:t>
      </w:r>
    </w:p>
    <w:p w:rsidR="00BA3FB6" w:rsidRDefault="00BA3FB6" w:rsidP="00405B04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Tiếp tục cập nhật phần mềm trong quản lý ứng dụng đào tạo;</w:t>
      </w:r>
    </w:p>
    <w:p w:rsidR="00BA3FB6" w:rsidRPr="007E2116" w:rsidRDefault="00BA3FB6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>
        <w:rPr>
          <w:bCs/>
        </w:rPr>
        <w:t xml:space="preserve">Sắp xếp </w:t>
      </w:r>
      <w:r>
        <w:rPr>
          <w:bCs/>
          <w:lang w:val="vi-VN"/>
        </w:rPr>
        <w:t>di chuyển mô hình học cụ</w:t>
      </w:r>
      <w:r>
        <w:rPr>
          <w:bCs/>
        </w:rPr>
        <w:t xml:space="preserve"> về vị trí mới của 2 tổ bộ môn</w:t>
      </w:r>
      <w:r>
        <w:rPr>
          <w:bCs/>
          <w:lang w:val="vi-VN"/>
        </w:rPr>
        <w:t>;</w:t>
      </w:r>
      <w:r>
        <w:rPr>
          <w:bCs/>
        </w:rPr>
        <w:t xml:space="preserve"> </w:t>
      </w:r>
      <w:r>
        <w:t>(Thầy Hiệp, Thầy Mỹ chuẩn bị); (Không báo cáo)</w:t>
      </w:r>
    </w:p>
    <w:p w:rsidR="00BA3FB6" w:rsidRDefault="00BA3FB6" w:rsidP="00EB79B9">
      <w:pPr>
        <w:pStyle w:val="ListParagraph"/>
        <w:spacing w:before="120" w:after="120"/>
        <w:ind w:left="927"/>
        <w:jc w:val="both"/>
      </w:pPr>
      <w:r>
        <w:t>+ Sắp xếp vị trí mô hình, thiết bị và dụng cụ thưc hành; (bộ hàn gió đá…)</w:t>
      </w:r>
    </w:p>
    <w:p w:rsidR="00BA3FB6" w:rsidRDefault="00BA3FB6" w:rsidP="00EB79B9">
      <w:pPr>
        <w:pStyle w:val="ListParagraph"/>
        <w:spacing w:before="120" w:after="120"/>
        <w:ind w:left="927"/>
        <w:jc w:val="both"/>
      </w:pPr>
      <w:r>
        <w:t>+ Tính tải tại các phòng theo yêu cầu chức năng sử dụng phòng thực hành;</w:t>
      </w:r>
    </w:p>
    <w:p w:rsidR="00BA3FB6" w:rsidRDefault="00BA3FB6" w:rsidP="00EB79B9">
      <w:pPr>
        <w:pStyle w:val="ListParagraph"/>
        <w:spacing w:before="120" w:after="120"/>
        <w:ind w:left="927"/>
        <w:jc w:val="both"/>
      </w:pPr>
      <w:r>
        <w:t>+ Bố trí hệ thống điện từng phòng theo nhu cầu môn học;</w:t>
      </w:r>
    </w:p>
    <w:p w:rsidR="00BA3FB6" w:rsidRPr="00304283" w:rsidRDefault="00BA3FB6" w:rsidP="00304283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r>
        <w:t xml:space="preserve">Hoàn thiện đề tài nghiên cứu khoa học – sáng kiến kinh nghiệm </w:t>
      </w:r>
      <w:r>
        <w:rPr>
          <w:bCs/>
        </w:rPr>
        <w:t>theo đúng tiến độ;</w:t>
      </w:r>
    </w:p>
    <w:p w:rsidR="00BA3FB6" w:rsidRPr="00405B04" w:rsidRDefault="00BA3FB6" w:rsidP="00304283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r>
        <w:rPr>
          <w:bCs/>
        </w:rPr>
        <w:t>Chỉnh đốn giờ giấc làm việc của giáo viên và nhân viên trong đơn vị;</w:t>
      </w:r>
    </w:p>
    <w:p w:rsidR="00BA3FB6" w:rsidRPr="008A3260" w:rsidRDefault="00BA3FB6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khác…</w:t>
      </w:r>
    </w:p>
    <w:p w:rsidR="00BA3FB6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  <w:t xml:space="preserve">            </w:t>
      </w:r>
    </w:p>
    <w:p w:rsidR="00BA3FB6" w:rsidRPr="00B368F2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A3FB6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Trưởng Khoa </w:t>
      </w:r>
    </w:p>
    <w:p w:rsidR="00BA3FB6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A3FB6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A3FB6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A3FB6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A3FB6" w:rsidRDefault="00BA3FB6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bookmarkStart w:id="0" w:name="_GoBack"/>
      <w:bookmarkEnd w:id="0"/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BA3FB6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FB6" w:rsidRDefault="00BA3FB6" w:rsidP="002A3ED1">
      <w:r>
        <w:separator/>
      </w:r>
    </w:p>
  </w:endnote>
  <w:endnote w:type="continuationSeparator" w:id="0">
    <w:p w:rsidR="00BA3FB6" w:rsidRDefault="00BA3FB6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FB6" w:rsidRDefault="00BA3FB6" w:rsidP="002A3ED1">
      <w:r>
        <w:separator/>
      </w:r>
    </w:p>
  </w:footnote>
  <w:footnote w:type="continuationSeparator" w:id="0">
    <w:p w:rsidR="00BA3FB6" w:rsidRDefault="00BA3FB6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76436"/>
    <w:rsid w:val="00192A03"/>
    <w:rsid w:val="0019574F"/>
    <w:rsid w:val="001962EA"/>
    <w:rsid w:val="00196E30"/>
    <w:rsid w:val="001A19D4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1AE5"/>
    <w:rsid w:val="00210643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5B04"/>
    <w:rsid w:val="00407EF9"/>
    <w:rsid w:val="004244EE"/>
    <w:rsid w:val="00444211"/>
    <w:rsid w:val="00445B33"/>
    <w:rsid w:val="004659BD"/>
    <w:rsid w:val="0047213F"/>
    <w:rsid w:val="00476319"/>
    <w:rsid w:val="00481A8C"/>
    <w:rsid w:val="004A3C18"/>
    <w:rsid w:val="004A46BB"/>
    <w:rsid w:val="004A5A0B"/>
    <w:rsid w:val="004A67E4"/>
    <w:rsid w:val="004B499E"/>
    <w:rsid w:val="004B65F4"/>
    <w:rsid w:val="004B677C"/>
    <w:rsid w:val="004D7E79"/>
    <w:rsid w:val="004E4929"/>
    <w:rsid w:val="004E526D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7163E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629C"/>
    <w:rsid w:val="008F3E7F"/>
    <w:rsid w:val="008F5276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510D0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01E4B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3FB6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030"/>
    <w:rsid w:val="00BF59D1"/>
    <w:rsid w:val="00C049D7"/>
    <w:rsid w:val="00C1024E"/>
    <w:rsid w:val="00C12C64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56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75DD4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077A2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EDE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EDE"/>
    <w:rPr>
      <w:rFonts w:asciiTheme="majorHAnsi" w:eastAsiaTheme="majorEastAsia" w:hAnsiTheme="majorHAnsi" w:cstheme="majorBidi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EDE"/>
    <w:rPr>
      <w:rFonts w:asciiTheme="majorHAnsi" w:eastAsiaTheme="majorEastAsia" w:hAnsiTheme="majorHAnsi" w:cstheme="majorBidi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EDE"/>
    <w:rPr>
      <w:rFonts w:asciiTheme="minorHAnsi" w:eastAsiaTheme="minorEastAsia" w:hAnsiTheme="minorHAnsi" w:cstheme="minorBidi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EDE"/>
    <w:rPr>
      <w:rFonts w:asciiTheme="minorHAnsi" w:eastAsiaTheme="minorEastAsia" w:hAnsiTheme="minorHAnsi" w:cstheme="minorBidi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EDE"/>
    <w:rPr>
      <w:rFonts w:asciiTheme="minorHAnsi" w:eastAsiaTheme="minorEastAsia" w:hAnsiTheme="minorHAnsi" w:cstheme="minorBidi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EDE"/>
    <w:rPr>
      <w:rFonts w:asciiTheme="minorHAnsi" w:eastAsiaTheme="minorEastAsia" w:hAnsiTheme="minorHAnsi" w:cstheme="minorBidi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EDE"/>
    <w:rPr>
      <w:rFonts w:asciiTheme="minorHAnsi" w:eastAsiaTheme="minorEastAsia" w:hAnsiTheme="minorHAnsi" w:cstheme="minorBidi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EDE"/>
    <w:rPr>
      <w:rFonts w:asciiTheme="majorHAnsi" w:eastAsiaTheme="majorEastAsia" w:hAnsiTheme="majorHAnsi" w:cstheme="majorBidi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A2EDE"/>
    <w:rPr>
      <w:kern w:val="2"/>
      <w:sz w:val="24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2EDE"/>
    <w:rPr>
      <w:kern w:val="2"/>
      <w:sz w:val="24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355</Words>
  <Characters>2025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2008-07-30T18:59:00Z</cp:lastPrinted>
  <dcterms:created xsi:type="dcterms:W3CDTF">2008-07-30T19:01:00Z</dcterms:created>
  <dcterms:modified xsi:type="dcterms:W3CDTF">2008-07-30T19:01:00Z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